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41E40" w14:textId="77777777" w:rsidR="00693CC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3F6968C6" w14:textId="77777777" w:rsidR="00693CC7" w:rsidRDefault="00693CC7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33DB40CB" w14:textId="77777777" w:rsidTr="003F6377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E54095" w14:textId="77777777" w:rsidR="00693CC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66FF" w14:textId="77777777" w:rsidR="00693CC7" w:rsidRPr="00D635C4" w:rsidRDefault="006848B2" w:rsidP="003F6377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יחידת המנהא"ז באיו"ש</w:t>
            </w:r>
          </w:p>
        </w:tc>
      </w:tr>
      <w:tr w:rsidR="007548B0" w14:paraId="34A00ABE" w14:textId="77777777" w:rsidTr="003F6377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5184D5" w14:textId="77777777" w:rsidR="00693CC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DE75" w14:textId="6B622A48" w:rsidR="00693CC7" w:rsidRPr="00D635C4" w:rsidRDefault="004668D4" w:rsidP="003F6377">
            <w:pPr>
              <w:bidi w:val="0"/>
              <w:jc w:val="center"/>
            </w:pPr>
            <w:r>
              <w:rPr>
                <w:rFonts w:hint="cs"/>
                <w:rtl/>
              </w:rPr>
              <w:t>דיגיטאל מתפ"ש</w:t>
            </w:r>
          </w:p>
        </w:tc>
      </w:tr>
      <w:tr w:rsidR="007548B0" w14:paraId="4DE42BE2" w14:textId="77777777" w:rsidTr="003F6377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C8E580" w14:textId="77777777" w:rsidR="00693CC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4E79" w14:textId="22D54815" w:rsidR="00693CC7" w:rsidRDefault="004668D4" w:rsidP="003F6377">
            <w:pPr>
              <w:jc w:val="center"/>
            </w:pPr>
            <w:r>
              <w:rPr>
                <w:rFonts w:hint="cs"/>
                <w:rtl/>
              </w:rPr>
              <w:t>8</w:t>
            </w:r>
            <w:r w:rsidR="00472BCB">
              <w:rPr>
                <w:rFonts w:hint="cs"/>
                <w:rtl/>
              </w:rPr>
              <w:t>.9.202</w:t>
            </w:r>
            <w:r>
              <w:rPr>
                <w:rFonts w:hint="cs"/>
                <w:rtl/>
              </w:rPr>
              <w:t>5</w:t>
            </w:r>
          </w:p>
        </w:tc>
      </w:tr>
    </w:tbl>
    <w:p w14:paraId="45745238" w14:textId="77777777" w:rsidR="00693CC7" w:rsidRDefault="00693CC7" w:rsidP="00222867">
      <w:pPr>
        <w:rPr>
          <w:rtl/>
        </w:rPr>
      </w:pPr>
    </w:p>
    <w:p w14:paraId="1A83155F" w14:textId="77777777" w:rsidR="00693CC7" w:rsidRDefault="00693CC7" w:rsidP="00222867">
      <w:pPr>
        <w:rPr>
          <w:rtl/>
        </w:rPr>
      </w:pPr>
    </w:p>
    <w:p w14:paraId="31D7ADFC" w14:textId="77777777" w:rsidR="00693CC7" w:rsidRDefault="00693CC7" w:rsidP="00222867">
      <w:pPr>
        <w:rPr>
          <w:rtl/>
        </w:rPr>
      </w:pPr>
    </w:p>
    <w:p w14:paraId="3A3A7989" w14:textId="77777777" w:rsidR="00693CC7" w:rsidRDefault="00693CC7" w:rsidP="00222867">
      <w:pPr>
        <w:rPr>
          <w:rtl/>
        </w:rPr>
      </w:pPr>
    </w:p>
    <w:p w14:paraId="70554034" w14:textId="77777777" w:rsidR="00693CC7" w:rsidRDefault="00693CC7" w:rsidP="00222867">
      <w:pPr>
        <w:rPr>
          <w:rtl/>
        </w:rPr>
      </w:pPr>
    </w:p>
    <w:p w14:paraId="118CF704" w14:textId="77777777" w:rsidR="00693CC7" w:rsidRDefault="00693CC7" w:rsidP="00222867">
      <w:pPr>
        <w:rPr>
          <w:rtl/>
        </w:rPr>
      </w:pPr>
    </w:p>
    <w:p w14:paraId="67ED0C1F" w14:textId="77777777" w:rsidR="00693CC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BF6FFE5" w14:textId="77777777" w:rsidR="00693CC7" w:rsidRDefault="00693CC7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DC3A69F" w14:textId="77777777" w:rsidR="00693CC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75DBDE9A" w14:textId="77777777" w:rsidR="00693CC7" w:rsidRPr="00AF57E9" w:rsidRDefault="00693CC7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DC1B72D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EF7A6AB" w14:textId="77777777" w:rsidR="00693CC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E0CC4" w14:paraId="74888383" w14:textId="77777777" w:rsidTr="00472BCB">
        <w:trPr>
          <w:trHeight w:val="327"/>
        </w:trPr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1703" w14:textId="75235B6C" w:rsidR="009E0CC4" w:rsidRPr="00FF4E53" w:rsidRDefault="009E0CC4" w:rsidP="00472BCB">
            <w:p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  <w:rtl/>
              </w:rPr>
            </w:pPr>
            <w:r w:rsidRPr="004205F2">
              <w:rPr>
                <w:rFonts w:ascii="Arial" w:hAnsi="Arial" w:hint="cs"/>
                <w:b/>
                <w:sz w:val="24"/>
                <w:szCs w:val="24"/>
                <w:rtl/>
              </w:rPr>
              <w:t>התקשרות עם</w:t>
            </w:r>
            <w:r w:rsidR="008A743A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הספק</w:t>
            </w:r>
            <w:r w:rsidR="00004ECC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לטובת</w:t>
            </w:r>
            <w:r w:rsidR="0076019A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המשך </w:t>
            </w:r>
            <w:r w:rsidR="00004ECC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תחזוקת </w:t>
            </w:r>
            <w:r w:rsidR="006848B2" w:rsidRPr="004205F2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רישיונות </w:t>
            </w:r>
            <w:r w:rsidR="006848B2" w:rsidRPr="004205F2">
              <w:rPr>
                <w:rFonts w:ascii="Arial" w:hAnsi="Arial" w:hint="cs"/>
                <w:b/>
                <w:sz w:val="24"/>
                <w:szCs w:val="24"/>
              </w:rPr>
              <w:t>GIS</w:t>
            </w:r>
            <w:r w:rsidRPr="004205F2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</w:t>
            </w:r>
            <w:r w:rsidR="009051FB">
              <w:rPr>
                <w:rFonts w:ascii="Arial" w:hAnsi="Arial" w:hint="cs"/>
                <w:b/>
                <w:sz w:val="24"/>
                <w:szCs w:val="24"/>
                <w:rtl/>
              </w:rPr>
              <w:t>לשימוש</w:t>
            </w:r>
            <w:r w:rsidR="00004ECC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</w:t>
            </w:r>
            <w:r w:rsidR="009051FB">
              <w:rPr>
                <w:rFonts w:ascii="Arial" w:hAnsi="Arial" w:hint="cs"/>
                <w:b/>
                <w:sz w:val="24"/>
                <w:szCs w:val="24"/>
                <w:rtl/>
              </w:rPr>
              <w:t>יחידת</w:t>
            </w:r>
            <w:r w:rsidR="004668D4">
              <w:rPr>
                <w:rFonts w:ascii="Arial" w:hAnsi="Arial" w:hint="cs"/>
                <w:b/>
                <w:sz w:val="24"/>
                <w:szCs w:val="24"/>
                <w:rtl/>
              </w:rPr>
              <w:t xml:space="preserve"> המנהל האזרחי, וכן משתמשים נוספים לשימוש במערכת. </w:t>
            </w:r>
          </w:p>
        </w:tc>
      </w:tr>
      <w:tr w:rsidR="009E0CC4" w14:paraId="500015E1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25FC" w14:textId="77777777" w:rsidR="009E0CC4" w:rsidRPr="0001228F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E0CC4" w14:paraId="6EDD4CAB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30B5" w14:textId="77777777" w:rsidR="009E0CC4" w:rsidRPr="0001228F" w:rsidRDefault="009E0CC4" w:rsidP="006848B2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  <w:lang w:bidi="ar-SA"/>
              </w:rPr>
            </w:pPr>
          </w:p>
        </w:tc>
      </w:tr>
      <w:tr w:rsidR="009E0CC4" w14:paraId="52DE036C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2FD0" w14:textId="77777777" w:rsidR="009E0CC4" w:rsidRPr="003F4951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E0CC4" w14:paraId="790EEF5B" w14:textId="77777777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1D4D" w14:textId="77777777" w:rsidR="009E0CC4" w:rsidRPr="003F4951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14:paraId="4D0174D6" w14:textId="77777777" w:rsidR="00693CC7" w:rsidRPr="00CD5CAC" w:rsidRDefault="00693CC7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4BEC1C78" w14:textId="57FB0EA5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5C0B29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3C0D028F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A27EF0E" w14:textId="77777777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90AD463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2EDDAE5C" w14:textId="77777777" w:rsidTr="00222867">
        <w:tc>
          <w:tcPr>
            <w:tcW w:w="3085" w:type="dxa"/>
            <w:hideMark/>
          </w:tcPr>
          <w:p w14:paraId="3F82ADCF" w14:textId="77777777" w:rsidR="00693CC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1352C1DB" w14:textId="77777777" w:rsidR="00693CC7" w:rsidRPr="00AF57E9" w:rsidRDefault="009E0CC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68E3B85C" w14:textId="77777777" w:rsidR="00693CC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3249E68" w14:textId="77777777" w:rsidR="00693CC7" w:rsidRPr="00AF57E9" w:rsidRDefault="00693CC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976CA35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9E0CC4" w14:paraId="3CFAD596" w14:textId="77777777" w:rsidTr="009E0CC4">
        <w:tc>
          <w:tcPr>
            <w:tcW w:w="2675" w:type="dxa"/>
            <w:shd w:val="clear" w:color="auto" w:fill="E6E6E6"/>
            <w:hideMark/>
          </w:tcPr>
          <w:p w14:paraId="2D380203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58B1EDC0" w14:textId="77777777" w:rsidR="009E0CC4" w:rsidRPr="009E0CC4" w:rsidRDefault="006848B2" w:rsidP="009E0C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סיסטמטיקס טכנולוגיות ר.ג. בע"מ</w:t>
            </w:r>
          </w:p>
        </w:tc>
      </w:tr>
      <w:tr w:rsidR="009E0CC4" w14:paraId="54CF56C7" w14:textId="77777777" w:rsidTr="009E0CC4">
        <w:tc>
          <w:tcPr>
            <w:tcW w:w="2675" w:type="dxa"/>
            <w:shd w:val="clear" w:color="auto" w:fill="E6E6E6"/>
            <w:hideMark/>
          </w:tcPr>
          <w:p w14:paraId="7DE0B87A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1120A1F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1C1B0D06" w14:textId="77777777" w:rsidR="009E0CC4" w:rsidRPr="009E0CC4" w:rsidRDefault="006848B2" w:rsidP="009E0C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511257305</w:t>
            </w:r>
          </w:p>
        </w:tc>
      </w:tr>
      <w:tr w:rsidR="009E0CC4" w14:paraId="1D66A727" w14:textId="77777777" w:rsidTr="009E0CC4">
        <w:tc>
          <w:tcPr>
            <w:tcW w:w="2675" w:type="dxa"/>
            <w:shd w:val="clear" w:color="auto" w:fill="E6E6E6"/>
            <w:hideMark/>
          </w:tcPr>
          <w:p w14:paraId="3140E197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211B3AC5" w14:textId="77777777" w:rsidR="009E0CC4" w:rsidRPr="00AF57E9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2CAA5409" w14:textId="77777777" w:rsidR="009E0CC4" w:rsidRPr="00AF57E9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E0CC4" w14:paraId="25D1F3F6" w14:textId="77777777" w:rsidTr="009E0CC4">
        <w:tc>
          <w:tcPr>
            <w:tcW w:w="2675" w:type="dxa"/>
            <w:shd w:val="clear" w:color="auto" w:fill="E6E6E6"/>
            <w:hideMark/>
          </w:tcPr>
          <w:p w14:paraId="06273A65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29F7E326" w14:textId="4E8BAB0E" w:rsidR="009E0CC4" w:rsidRPr="00231FDD" w:rsidRDefault="00A0212A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231FD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כ- </w:t>
            </w:r>
            <w:r w:rsidR="004668D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="00472BC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="004668D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</w:t>
            </w:r>
            <w:r w:rsidR="00472BC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00,000 ש"ח</w:t>
            </w:r>
          </w:p>
        </w:tc>
      </w:tr>
      <w:tr w:rsidR="009E0CC4" w14:paraId="08E9C916" w14:textId="77777777" w:rsidTr="009E0CC4">
        <w:tc>
          <w:tcPr>
            <w:tcW w:w="2675" w:type="dxa"/>
            <w:shd w:val="clear" w:color="auto" w:fill="E6E6E6"/>
            <w:hideMark/>
          </w:tcPr>
          <w:p w14:paraId="0288DEF7" w14:textId="77777777"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57DE5EDA" w14:textId="0C888E9C" w:rsidR="009E0CC4" w:rsidRPr="009E0CC4" w:rsidRDefault="004668D4" w:rsidP="006B32E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2026</w:t>
            </w:r>
          </w:p>
        </w:tc>
      </w:tr>
    </w:tbl>
    <w:p w14:paraId="0BD40D17" w14:textId="77777777" w:rsidR="00693CC7" w:rsidRPr="00AF57E9" w:rsidRDefault="00693CC7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6106D264" w14:textId="77777777" w:rsidR="00693CC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DC23884" w14:textId="77777777" w:rsidR="00693CC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EFF1942" w14:textId="77777777" w:rsidR="00693CC7" w:rsidRPr="00AF57E9" w:rsidRDefault="00693CC7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B78FC1B" w14:textId="77777777" w:rsidR="00693CC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0B6C467E" w14:textId="77777777" w:rsidR="00693CC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3D90978" w14:textId="77777777" w:rsidR="00693CC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84D1530" w14:textId="77777777" w:rsidR="00693CC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032AF0C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E368F5A" w14:textId="77777777" w:rsidTr="00FF4E53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D2B5" w14:textId="77777777" w:rsidR="0076019A" w:rsidRPr="0076019A" w:rsidRDefault="003F6377" w:rsidP="00FB2FB7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תוכנות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/>
                <w:sz w:val="24"/>
                <w:szCs w:val="24"/>
              </w:rPr>
              <w:t>GIS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מתוצרת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חברת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/>
                <w:sz w:val="24"/>
                <w:szCs w:val="24"/>
              </w:rPr>
              <w:t>ESRI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הן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התוכנות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המקצועיות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והמתקדמות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מסוגן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בתחום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והן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משמשות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כתוכנות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הגאוגרפיות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העיקריות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בצה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"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ל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FB2FB7" w:rsidRPr="0076019A">
              <w:rPr>
                <w:rFonts w:ascii="David" w:hAnsi="David" w:cs="David" w:hint="cs"/>
                <w:sz w:val="24"/>
                <w:szCs w:val="24"/>
                <w:rtl/>
              </w:rPr>
              <w:t>ובמשרדי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הממשלה</w:t>
            </w:r>
            <w:r w:rsidR="00A0212A" w:rsidRPr="0076019A">
              <w:rPr>
                <w:rFonts w:ascii="David" w:hAnsi="David" w:cs="David"/>
                <w:sz w:val="24"/>
                <w:szCs w:val="24"/>
                <w:rtl/>
              </w:rPr>
              <w:t>.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 </w:t>
            </w:r>
          </w:p>
          <w:p w14:paraId="518405AB" w14:textId="77777777" w:rsidR="0076019A" w:rsidRPr="0076019A" w:rsidRDefault="0076019A" w:rsidP="00FB2FB7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9373D34" w14:textId="08091E66" w:rsidR="0076019A" w:rsidRPr="0076019A" w:rsidRDefault="00A0212A" w:rsidP="00631569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יחידת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המנהא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"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ז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משתמשת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בתוכנות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גאוגרפיות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מתוצרת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F6377" w:rsidRPr="0076019A">
              <w:rPr>
                <w:rFonts w:ascii="David" w:hAnsi="David" w:cs="David" w:hint="cs"/>
                <w:sz w:val="24"/>
                <w:szCs w:val="24"/>
                <w:rtl/>
              </w:rPr>
              <w:t>חברת</w:t>
            </w:r>
            <w:r w:rsidR="003F637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205F2" w:rsidRPr="0076019A">
              <w:rPr>
                <w:rFonts w:ascii="David" w:hAnsi="David" w:cs="David"/>
                <w:sz w:val="24"/>
                <w:szCs w:val="24"/>
              </w:rPr>
              <w:t>ESRI</w:t>
            </w:r>
            <w:r w:rsidR="004205F2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76019A" w:rsidRPr="0076019A">
              <w:rPr>
                <w:rFonts w:ascii="David" w:hAnsi="David" w:cs="David"/>
                <w:sz w:val="24"/>
                <w:szCs w:val="24"/>
                <w:rtl/>
              </w:rPr>
              <w:t xml:space="preserve">מאז הקמת המערכת הגאוגרפית בארגון. משכך, כל תשתית המידע הגאוגרפי מתבסס על תוכנות אלו </w:t>
            </w:r>
            <w:r w:rsidR="00FB2FB7" w:rsidRPr="0076019A">
              <w:rPr>
                <w:rFonts w:ascii="David" w:hAnsi="David" w:cs="David" w:hint="cs"/>
                <w:sz w:val="24"/>
                <w:szCs w:val="24"/>
                <w:rtl/>
              </w:rPr>
              <w:t>בשימוש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FB2FB7" w:rsidRPr="0076019A">
              <w:rPr>
                <w:rFonts w:ascii="David" w:hAnsi="David" w:cs="David" w:hint="cs"/>
                <w:sz w:val="24"/>
                <w:szCs w:val="24"/>
                <w:rtl/>
              </w:rPr>
              <w:t>מספר</w:t>
            </w:r>
            <w:r w:rsidR="00FB2FB7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פלטפורמות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: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עמדות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עבודה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ניידים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רשת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פנימית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ואתר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76019A">
              <w:rPr>
                <w:rFonts w:ascii="David" w:hAnsi="David" w:cs="David" w:hint="cs"/>
                <w:sz w:val="24"/>
                <w:szCs w:val="24"/>
                <w:rtl/>
              </w:rPr>
              <w:t>ציבורי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.</w:t>
            </w:r>
            <w:r w:rsidR="004121F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0C18EB">
              <w:rPr>
                <w:rFonts w:ascii="David" w:hAnsi="David" w:cs="David" w:hint="cs"/>
                <w:sz w:val="24"/>
                <w:szCs w:val="24"/>
                <w:rtl/>
              </w:rPr>
              <w:t>יודגש כי היחידה בנתה במהלך כ- 2 עשורים</w:t>
            </w:r>
            <w:r w:rsidR="004121FF">
              <w:rPr>
                <w:rFonts w:ascii="David" w:hAnsi="David" w:cs="David" w:hint="cs"/>
                <w:sz w:val="24"/>
                <w:szCs w:val="24"/>
                <w:rtl/>
              </w:rPr>
              <w:t xml:space="preserve"> מסד נתונים נרחב, פיתוח מקצועי ו</w:t>
            </w:r>
            <w:r w:rsidR="000C18EB">
              <w:rPr>
                <w:rFonts w:ascii="David" w:hAnsi="David" w:cs="David" w:hint="cs"/>
                <w:sz w:val="24"/>
                <w:szCs w:val="24"/>
                <w:rtl/>
              </w:rPr>
              <w:t>ניהול ידע אירגוני על בסיס תוכנות החברה.</w:t>
            </w:r>
            <w:r w:rsidR="00231FDD" w:rsidRPr="0076019A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  <w:p w14:paraId="548178F9" w14:textId="77777777" w:rsid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9A3F0C6" w14:textId="3278848A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חברת </w:t>
            </w:r>
            <w:r w:rsidRPr="0076019A">
              <w:rPr>
                <w:rFonts w:ascii="David" w:hAnsi="David" w:cs="David"/>
                <w:sz w:val="24"/>
                <w:szCs w:val="24"/>
              </w:rPr>
              <w:t xml:space="preserve">ESRI 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 xml:space="preserve"> מעמידה, באמצעות נציגתה בארץ סיסטמטיקס, מערך תמיכה תקלות. יצוין כי חברת סיסטמטיקס היא </w:t>
            </w:r>
            <w:r w:rsidRPr="0076019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הנציגה </w:t>
            </w:r>
            <w:r w:rsidRPr="00BB3E74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היחידה</w:t>
            </w:r>
            <w:r w:rsidRPr="0076019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של יצרנית התוכנות הגאוגרפיות שהרשות משתמשת בהן חברת </w:t>
            </w:r>
            <w:r w:rsidRPr="0076019A">
              <w:rPr>
                <w:rFonts w:ascii="David" w:hAnsi="David" w:cs="David"/>
                <w:b/>
                <w:bCs/>
                <w:sz w:val="24"/>
                <w:szCs w:val="24"/>
              </w:rPr>
              <w:t>ESRI</w:t>
            </w:r>
            <w:r w:rsidRPr="0076019A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14:paraId="715893D3" w14:textId="77777777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70F5528" w14:textId="77777777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242A48B" w14:textId="35F48139" w:rsidR="0076019A" w:rsidRPr="004668D4" w:rsidRDefault="0076019A" w:rsidP="005D38CC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668D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יודגש כי מדובר בחוזה </w:t>
            </w:r>
            <w:r w:rsidR="004668D4" w:rsidRPr="004668D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</w:t>
            </w:r>
            <w:r w:rsidRPr="004668D4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תחזוקה לרשיונות קיימים שנרכשו בעבר</w:t>
            </w:r>
            <w:r w:rsidR="004668D4" w:rsidRPr="004668D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, וכן תוספת רשיונות לשימוש היחידה בדגש על שימוש במצבי חירום.</w:t>
            </w:r>
          </w:p>
          <w:p w14:paraId="21AF2723" w14:textId="77777777" w:rsidR="0076019A" w:rsidRPr="0076019A" w:rsidRDefault="0076019A" w:rsidP="0076019A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64A147D" w14:textId="000E3616" w:rsidR="00FB2FB7" w:rsidRPr="004668D4" w:rsidRDefault="0076019A" w:rsidP="004668D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76019A">
              <w:rPr>
                <w:rFonts w:ascii="David" w:hAnsi="David" w:cs="David"/>
                <w:sz w:val="24"/>
                <w:szCs w:val="24"/>
                <w:rtl/>
              </w:rPr>
              <w:t>על כן,  אנו מבקשים להתקשר עם חברת סיסטמטיקס כספק יחיד.</w:t>
            </w:r>
          </w:p>
          <w:p w14:paraId="10873630" w14:textId="2D16F08F" w:rsidR="00693CC7" w:rsidRPr="00231FDD" w:rsidRDefault="00693CC7" w:rsidP="00FB2FB7">
            <w:pPr>
              <w:jc w:val="both"/>
              <w:rPr>
                <w:sz w:val="24"/>
                <w:szCs w:val="24"/>
              </w:rPr>
            </w:pPr>
          </w:p>
        </w:tc>
      </w:tr>
    </w:tbl>
    <w:p w14:paraId="3F33DFCE" w14:textId="77777777" w:rsidR="00693CC7" w:rsidRPr="00AF57E9" w:rsidRDefault="00693CC7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441DA738" w14:textId="521588E1" w:rsidR="00693CC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0A4F0D3" w14:textId="77777777" w:rsidR="00693CC7" w:rsidRPr="00AF57E9" w:rsidRDefault="00693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2B7B48F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2C9686A0" w14:textId="13345950" w:rsidR="00693CC7" w:rsidRPr="00AF57E9" w:rsidRDefault="004F433A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cstheme="minorBidi"/>
          <w:b/>
          <w:noProof/>
          <w:sz w:val="21"/>
          <w:szCs w:val="21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2FD38" wp14:editId="4BD8F867">
                <wp:simplePos x="0" y="0"/>
                <wp:positionH relativeFrom="column">
                  <wp:posOffset>599620</wp:posOffset>
                </wp:positionH>
                <wp:positionV relativeFrom="paragraph">
                  <wp:posOffset>62865</wp:posOffset>
                </wp:positionV>
                <wp:extent cx="1067255" cy="332688"/>
                <wp:effectExtent l="0" t="0" r="19050" b="10795"/>
                <wp:wrapNone/>
                <wp:docPr id="222569406" name="צורה חופשית: צורה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255" cy="332688"/>
                        </a:xfrm>
                        <a:custGeom>
                          <a:avLst/>
                          <a:gdLst>
                            <a:gd name="connsiteX0" fmla="*/ 848180 w 1067255"/>
                            <a:gd name="connsiteY0" fmla="*/ 0 h 332688"/>
                            <a:gd name="connsiteX1" fmla="*/ 552905 w 1067255"/>
                            <a:gd name="connsiteY1" fmla="*/ 123825 h 332688"/>
                            <a:gd name="connsiteX2" fmla="*/ 505280 w 1067255"/>
                            <a:gd name="connsiteY2" fmla="*/ 133350 h 332688"/>
                            <a:gd name="connsiteX3" fmla="*/ 324305 w 1067255"/>
                            <a:gd name="connsiteY3" fmla="*/ 190500 h 332688"/>
                            <a:gd name="connsiteX4" fmla="*/ 210005 w 1067255"/>
                            <a:gd name="connsiteY4" fmla="*/ 209550 h 332688"/>
                            <a:gd name="connsiteX5" fmla="*/ 95705 w 1067255"/>
                            <a:gd name="connsiteY5" fmla="*/ 247650 h 332688"/>
                            <a:gd name="connsiteX6" fmla="*/ 238580 w 1067255"/>
                            <a:gd name="connsiteY6" fmla="*/ 257175 h 332688"/>
                            <a:gd name="connsiteX7" fmla="*/ 248105 w 1067255"/>
                            <a:gd name="connsiteY7" fmla="*/ 219075 h 332688"/>
                            <a:gd name="connsiteX8" fmla="*/ 267155 w 1067255"/>
                            <a:gd name="connsiteY8" fmla="*/ 190500 h 332688"/>
                            <a:gd name="connsiteX9" fmla="*/ 333830 w 1067255"/>
                            <a:gd name="connsiteY9" fmla="*/ 57150 h 332688"/>
                            <a:gd name="connsiteX10" fmla="*/ 314780 w 1067255"/>
                            <a:gd name="connsiteY10" fmla="*/ 238125 h 332688"/>
                            <a:gd name="connsiteX11" fmla="*/ 257630 w 1067255"/>
                            <a:gd name="connsiteY11" fmla="*/ 247650 h 332688"/>
                            <a:gd name="connsiteX12" fmla="*/ 9980 w 1067255"/>
                            <a:gd name="connsiteY12" fmla="*/ 314325 h 332688"/>
                            <a:gd name="connsiteX13" fmla="*/ 238580 w 1067255"/>
                            <a:gd name="connsiteY13" fmla="*/ 228600 h 332688"/>
                            <a:gd name="connsiteX14" fmla="*/ 1057730 w 1067255"/>
                            <a:gd name="connsiteY14" fmla="*/ 142875 h 332688"/>
                            <a:gd name="connsiteX15" fmla="*/ 1067255 w 1067255"/>
                            <a:gd name="connsiteY15" fmla="*/ 142875 h 3326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067255" h="332688">
                              <a:moveTo>
                                <a:pt x="848180" y="0"/>
                              </a:moveTo>
                              <a:cubicBezTo>
                                <a:pt x="723104" y="62538"/>
                                <a:pt x="739714" y="57107"/>
                                <a:pt x="552905" y="123825"/>
                              </a:cubicBezTo>
                              <a:cubicBezTo>
                                <a:pt x="537659" y="129270"/>
                                <a:pt x="520822" y="128817"/>
                                <a:pt x="505280" y="133350"/>
                              </a:cubicBezTo>
                              <a:cubicBezTo>
                                <a:pt x="444549" y="151063"/>
                                <a:pt x="385560" y="174692"/>
                                <a:pt x="324305" y="190500"/>
                              </a:cubicBezTo>
                              <a:cubicBezTo>
                                <a:pt x="286905" y="200152"/>
                                <a:pt x="247802" y="201593"/>
                                <a:pt x="210005" y="209550"/>
                              </a:cubicBezTo>
                              <a:cubicBezTo>
                                <a:pt x="159872" y="220104"/>
                                <a:pt x="140394" y="229774"/>
                                <a:pt x="95705" y="247650"/>
                              </a:cubicBezTo>
                              <a:cubicBezTo>
                                <a:pt x="132643" y="303056"/>
                                <a:pt x="122691" y="306842"/>
                                <a:pt x="238580" y="257175"/>
                              </a:cubicBezTo>
                              <a:cubicBezTo>
                                <a:pt x="250612" y="252018"/>
                                <a:pt x="242948" y="231107"/>
                                <a:pt x="248105" y="219075"/>
                              </a:cubicBezTo>
                              <a:cubicBezTo>
                                <a:pt x="252614" y="208553"/>
                                <a:pt x="262418" y="200922"/>
                                <a:pt x="267155" y="190500"/>
                              </a:cubicBezTo>
                              <a:cubicBezTo>
                                <a:pt x="328178" y="56248"/>
                                <a:pt x="260081" y="167773"/>
                                <a:pt x="333830" y="57150"/>
                              </a:cubicBezTo>
                              <a:cubicBezTo>
                                <a:pt x="401293" y="102125"/>
                                <a:pt x="404579" y="91180"/>
                                <a:pt x="314780" y="238125"/>
                              </a:cubicBezTo>
                              <a:cubicBezTo>
                                <a:pt x="304709" y="254604"/>
                                <a:pt x="276366" y="242966"/>
                                <a:pt x="257630" y="247650"/>
                              </a:cubicBezTo>
                              <a:cubicBezTo>
                                <a:pt x="174693" y="268384"/>
                                <a:pt x="70430" y="374775"/>
                                <a:pt x="9980" y="314325"/>
                              </a:cubicBezTo>
                              <a:cubicBezTo>
                                <a:pt x="-47566" y="256779"/>
                                <a:pt x="159065" y="245930"/>
                                <a:pt x="238580" y="228600"/>
                              </a:cubicBezTo>
                              <a:cubicBezTo>
                                <a:pt x="620637" y="145331"/>
                                <a:pt x="716253" y="153223"/>
                                <a:pt x="1057730" y="142875"/>
                              </a:cubicBezTo>
                              <a:cubicBezTo>
                                <a:pt x="1060904" y="142779"/>
                                <a:pt x="1064080" y="142875"/>
                                <a:pt x="1067255" y="142875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E7B7B2" id="צורה חופשית: צורה 4" o:spid="_x0000_s1026" style="position:absolute;left:0;text-align:left;margin-left:47.2pt;margin-top:4.95pt;width:84.05pt;height:2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7255,332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" path="m848180,c723104,62538,739714,57107,552905,123825v-15246,5445,-32083,4992,-47625,9525c444549,151063,385560,174692,324305,190500v-37400,9652,-76503,11093,-114300,19050c159872,220104,140394,229774,95705,247650v36938,55406,26986,59192,142875,9525c250612,252018,242948,231107,248105,219075v4509,-10522,14313,-18153,19050,-28575c328178,56248,260081,167773,333830,57150v67463,44975,70749,34030,-19050,180975c304709,254604,276366,242966,257630,247650,174693,268384,70430,374775,9980,314325,-47566,256779,159065,245930,238580,228600v382057,-83269,477673,-75377,819150,-85725c1060904,142779,1064080,142875,1067255,142875e" filled="f" strokecolor="#0a121c [484]" strokeweight="2pt">
                <v:path arrowok="t" o:connecttype="custom" o:connectlocs="848180,0;552905,123825;505280,133350;324305,190500;210005,209550;95705,247650;238580,257175;248105,219075;267155,190500;333830,57150;314780,238125;257630,247650;9980,314325;238580,228600;1057730,142875;1067255,142875" o:connectangles="0,0,0,0,0,0,0,0,0,0,0,0,0,0,0,0"/>
              </v:shape>
            </w:pict>
          </mc:Fallback>
        </mc:AlternateContent>
      </w:r>
      <w:r w:rsidR="009B6B29"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1D138D98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7634" w14:textId="2E2B57B3" w:rsidR="00693CC7" w:rsidRPr="00AF57E9" w:rsidRDefault="004F43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אלעד רחמים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66B6" w14:textId="102044CA" w:rsidR="00693CC7" w:rsidRPr="00AF57E9" w:rsidRDefault="004F43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סגן ראש ענף תשתית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01FA" w14:textId="77777777" w:rsidR="00693CC7" w:rsidRPr="00AF57E9" w:rsidRDefault="00693CC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4FC02B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2BB56C" w14:textId="77777777" w:rsidR="00693CC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DBA25D" w14:textId="77777777" w:rsidR="00693CC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F0911E" w14:textId="77777777" w:rsidR="00693CC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301FA82" w14:textId="77777777" w:rsidR="00693CC7" w:rsidRPr="00817FBA" w:rsidRDefault="00693CC7" w:rsidP="00222867"/>
    <w:sectPr w:rsidR="00693CC7" w:rsidRPr="00817FBA" w:rsidSect="00DE4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62311" w14:textId="77777777" w:rsidR="00E27685" w:rsidRDefault="00E27685">
      <w:r>
        <w:separator/>
      </w:r>
    </w:p>
  </w:endnote>
  <w:endnote w:type="continuationSeparator" w:id="0">
    <w:p w14:paraId="10AE7285" w14:textId="77777777" w:rsidR="00E27685" w:rsidRDefault="00E2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E19DC" w14:textId="77777777" w:rsidR="002D28E1" w:rsidRDefault="002D28E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839BE30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5C46EA1" w14:textId="77777777" w:rsidR="00693CC7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BD4C2B3" w14:textId="77777777" w:rsidR="00693CC7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C3E1DF4" w14:textId="46BF73C1" w:rsidR="00693CC7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D38C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D38C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160FD3B7" w14:textId="77777777" w:rsidR="00693CC7" w:rsidRPr="0098529F" w:rsidRDefault="00693CC7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50ACDF8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A4225CE" w14:textId="77777777" w:rsidR="00693CC7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6B13F1B" w14:textId="77777777" w:rsidR="00693CC7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8CEBE88" w14:textId="77777777" w:rsidR="00693CC7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E704B70" w14:textId="77777777" w:rsidR="00693CC7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790F362F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noWrap/>
          <w:vAlign w:val="center"/>
        </w:tcPr>
        <w:p w14:paraId="3A8C8B78" w14:textId="77777777" w:rsidR="00693CC7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vAlign w:val="center"/>
        </w:tcPr>
        <w:p w14:paraId="3CCF557B" w14:textId="77777777" w:rsidR="00693CC7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579E957F" w14:textId="77777777" w:rsidR="00693CC7" w:rsidRPr="00354861" w:rsidRDefault="00693CC7" w:rsidP="00DE4C1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335D" w14:textId="77777777" w:rsidR="002D28E1" w:rsidRDefault="002D28E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DF02E" w14:textId="77777777" w:rsidR="00E27685" w:rsidRDefault="00E27685">
      <w:r>
        <w:separator/>
      </w:r>
    </w:p>
  </w:footnote>
  <w:footnote w:type="continuationSeparator" w:id="0">
    <w:p w14:paraId="78790346" w14:textId="77777777" w:rsidR="00E27685" w:rsidRDefault="00E27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47AA8" w14:textId="6A415429" w:rsidR="002D28E1" w:rsidRDefault="002D28E1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469C35" wp14:editId="2FD08C0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6510"/>
              <wp:wrapSquare wrapText="bothSides"/>
              <wp:docPr id="3" name="תיבת טקסט 3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FF2E36" w14:textId="729CB7A3" w:rsidR="002D28E1" w:rsidRPr="002D28E1" w:rsidRDefault="002D28E1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2D28E1">
                            <w:rPr>
                              <w:rFonts w:ascii="Calibri" w:eastAsia="Calibri" w:hAnsi="Calibri" w:cs="Calibri"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7469C35"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6" type="#_x0000_t202" alt="- בלמ&quot;ס -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Dmuk5J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62FF2E36" w14:textId="729CB7A3" w:rsidR="002D28E1" w:rsidRPr="002D28E1" w:rsidRDefault="002D28E1">
                    <w:pPr>
                      <w:rPr>
                        <w:rFonts w:ascii="Calibri" w:eastAsia="Calibri" w:hAnsi="Calibri" w:cs="Calibri"/>
                        <w:color w:val="000000"/>
                      </w:rPr>
                    </w:pPr>
                    <w:r w:rsidRPr="002D28E1">
                      <w:rPr>
                        <w:rFonts w:ascii="Calibri" w:eastAsia="Calibri" w:hAnsi="Calibri" w:cs="Calibri"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731AF6C6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534230E" w14:textId="0D33E91B" w:rsidR="00693CC7" w:rsidRPr="005D6483" w:rsidRDefault="002D28E1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noProof/>
              <w:color w:val="FFFFFF"/>
              <w:sz w:val="28"/>
              <w:szCs w:val="28"/>
              <w:rtl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1B826E2D" wp14:editId="2CD220E2">
                    <wp:simplePos x="6193971" y="261257"/>
                    <wp:positionH relativeFrom="column">
                      <wp:align>center</wp:align>
                    </wp:positionH>
                    <wp:positionV relativeFrom="paragraph">
                      <wp:posOffset>635</wp:posOffset>
                    </wp:positionV>
                    <wp:extent cx="443865" cy="443865"/>
                    <wp:effectExtent l="0" t="0" r="6985" b="16510"/>
                    <wp:wrapSquare wrapText="bothSides"/>
                    <wp:docPr id="4" name="תיבת טקסט 4" descr="- בלמ&quot;ס -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9693DF" w14:textId="7CB379DF" w:rsidR="002D28E1" w:rsidRPr="002D28E1" w:rsidRDefault="002D28E1">
                                <w:pPr>
                                  <w:rPr>
                                    <w:rFonts w:ascii="Calibri" w:eastAsia="Calibri" w:hAnsi="Calibri" w:cs="Calibri"/>
                                    <w:color w:val="000000"/>
                                  </w:rPr>
                                </w:pPr>
                                <w:r w:rsidRPr="002D28E1">
                                  <w:rPr>
                                    <w:rFonts w:ascii="Calibri" w:eastAsia="Calibri" w:hAnsi="Calibri" w:cs="Calibri"/>
                                    <w:color w:val="000000"/>
                                    <w:rtl/>
                                  </w:rPr>
                                  <w:t>- בלמ"ס -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shapetype w14:anchorId="1B826E2D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4" o:spid="_x0000_s1027" type="#_x0000_t202" alt="- בלמ&quot;ס -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D5HJ5KAwIAABcEAAAOAAAAAAAAAAAAAAAA&#10;AC4CAABkcnMvZTJvRG9jLnhtbFBLAQItABQABgAIAAAAIQCEsNMo1gAAAAMBAAAPAAAAAAAAAAAA&#10;AAAAAF0EAABkcnMvZG93bnJldi54bWxQSwUGAAAAAAQABADzAAAAYAUAAAAA&#10;" filled="f" stroked="f">
                    <v:textbox style="mso-fit-shape-to-text:t" inset="0,0,0,0">
                      <w:txbxContent>
                        <w:p w14:paraId="059693DF" w14:textId="7CB379DF" w:rsidR="002D28E1" w:rsidRPr="002D28E1" w:rsidRDefault="002D28E1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2D28E1">
                            <w:rPr>
                              <w:rFonts w:ascii="Calibri" w:eastAsia="Calibri" w:hAnsi="Calibri" w:cs="Calibri"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9B6B29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="009B6B29"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C318728" w14:textId="77777777" w:rsidR="00693CC7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3DB2328F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6C7A03B0" w14:textId="77777777" w:rsidR="00693CC7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619EB67F" wp14:editId="20CC093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FEC5739" w14:textId="77777777" w:rsidR="00693CC7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8DAE8EB" w14:textId="77777777" w:rsidR="00693CC7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1265697" w14:textId="77777777" w:rsidR="00693CC7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6D4A2D2" w14:textId="77777777" w:rsidR="00693CC7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676FC1A" w14:textId="77777777" w:rsidR="00693CC7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39C76E5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84A6BDE" w14:textId="77777777" w:rsidR="00693CC7" w:rsidRPr="00D84715" w:rsidRDefault="00693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A190E45" w14:textId="77777777" w:rsidR="00693CC7" w:rsidRDefault="00693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E455931" w14:textId="77777777" w:rsidR="00693CC7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57B6467" w14:textId="77777777" w:rsidR="00693CC7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0D7167A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2E14F9C" w14:textId="77777777" w:rsidR="00693CC7" w:rsidRPr="00D84715" w:rsidRDefault="00693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8B7D025" w14:textId="77777777" w:rsidR="00693CC7" w:rsidRPr="00D84715" w:rsidRDefault="00693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EB8BEF6" w14:textId="77777777" w:rsidR="00693CC7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0829A96" w14:textId="77777777" w:rsidR="00693CC7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3B68CB1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2A32300" w14:textId="77777777" w:rsidR="00693CC7" w:rsidRPr="00D84715" w:rsidRDefault="00693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78297F5" w14:textId="77777777" w:rsidR="00693CC7" w:rsidRPr="00D84715" w:rsidRDefault="00693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80C6D7E" w14:textId="77777777" w:rsidR="00693CC7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FD14C4C" w14:textId="77777777" w:rsidR="00693CC7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76EC96D1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E42FB48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2AAEC429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DA82BEB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7A993BE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F958A7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D62CF9A" w14:textId="77777777" w:rsidR="00693CC7" w:rsidRPr="00D84715" w:rsidRDefault="00693CC7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C405" w14:textId="5BC2338A" w:rsidR="002D28E1" w:rsidRDefault="002D28E1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402A3F" wp14:editId="140A052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6510"/>
              <wp:wrapSquare wrapText="bothSides"/>
              <wp:docPr id="1" name="תיבת טקסט 1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D1858" w14:textId="3EFBD12B" w:rsidR="002D28E1" w:rsidRPr="002D28E1" w:rsidRDefault="002D28E1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  <w:r w:rsidRPr="002D28E1">
                            <w:rPr>
                              <w:rFonts w:ascii="Calibri" w:eastAsia="Calibri" w:hAnsi="Calibri" w:cs="Calibri"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4402A3F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8" type="#_x0000_t202" alt="- בלמ&quot;ס -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JYDgNg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ADD1858" w14:textId="3EFBD12B" w:rsidR="002D28E1" w:rsidRPr="002D28E1" w:rsidRDefault="002D28E1">
                    <w:pPr>
                      <w:rPr>
                        <w:rFonts w:ascii="Calibri" w:eastAsia="Calibri" w:hAnsi="Calibri" w:cs="Calibri"/>
                        <w:color w:val="000000"/>
                      </w:rPr>
                    </w:pPr>
                    <w:r w:rsidRPr="002D28E1">
                      <w:rPr>
                        <w:rFonts w:ascii="Calibri" w:eastAsia="Calibri" w:hAnsi="Calibri" w:cs="Calibri"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374EE9"/>
    <w:multiLevelType w:val="hybridMultilevel"/>
    <w:tmpl w:val="002E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04ECC"/>
    <w:rsid w:val="000C18EB"/>
    <w:rsid w:val="000F1759"/>
    <w:rsid w:val="00127933"/>
    <w:rsid w:val="0013189D"/>
    <w:rsid w:val="001C17DF"/>
    <w:rsid w:val="00215F0F"/>
    <w:rsid w:val="00231FDD"/>
    <w:rsid w:val="002402EB"/>
    <w:rsid w:val="00255967"/>
    <w:rsid w:val="002D28E1"/>
    <w:rsid w:val="00336CDD"/>
    <w:rsid w:val="00345A19"/>
    <w:rsid w:val="003F6377"/>
    <w:rsid w:val="004121FF"/>
    <w:rsid w:val="004205F2"/>
    <w:rsid w:val="00430541"/>
    <w:rsid w:val="004668D4"/>
    <w:rsid w:val="00472BCB"/>
    <w:rsid w:val="004B3C13"/>
    <w:rsid w:val="004F433A"/>
    <w:rsid w:val="00510006"/>
    <w:rsid w:val="00556F3A"/>
    <w:rsid w:val="005C0B29"/>
    <w:rsid w:val="005D38CC"/>
    <w:rsid w:val="0061082F"/>
    <w:rsid w:val="00631569"/>
    <w:rsid w:val="006848B2"/>
    <w:rsid w:val="00693CC7"/>
    <w:rsid w:val="006B32E9"/>
    <w:rsid w:val="00703A16"/>
    <w:rsid w:val="00714180"/>
    <w:rsid w:val="007548B0"/>
    <w:rsid w:val="0076019A"/>
    <w:rsid w:val="00780844"/>
    <w:rsid w:val="00826A3B"/>
    <w:rsid w:val="00831167"/>
    <w:rsid w:val="008A743A"/>
    <w:rsid w:val="008C5ED5"/>
    <w:rsid w:val="008D2D87"/>
    <w:rsid w:val="009051FB"/>
    <w:rsid w:val="00911C33"/>
    <w:rsid w:val="00914677"/>
    <w:rsid w:val="00992F7D"/>
    <w:rsid w:val="009B6B29"/>
    <w:rsid w:val="009E0CC4"/>
    <w:rsid w:val="009F7FB7"/>
    <w:rsid w:val="00A0212A"/>
    <w:rsid w:val="00A45FCA"/>
    <w:rsid w:val="00A60F10"/>
    <w:rsid w:val="00A744CC"/>
    <w:rsid w:val="00B1687D"/>
    <w:rsid w:val="00BB3E74"/>
    <w:rsid w:val="00BC75A5"/>
    <w:rsid w:val="00BE54BC"/>
    <w:rsid w:val="00C5627E"/>
    <w:rsid w:val="00CB31AB"/>
    <w:rsid w:val="00CD3548"/>
    <w:rsid w:val="00CD5CAC"/>
    <w:rsid w:val="00D63A7B"/>
    <w:rsid w:val="00D674FB"/>
    <w:rsid w:val="00D75ABD"/>
    <w:rsid w:val="00D92515"/>
    <w:rsid w:val="00E27685"/>
    <w:rsid w:val="00E62843"/>
    <w:rsid w:val="00EB4BC4"/>
    <w:rsid w:val="00EE2306"/>
    <w:rsid w:val="00F73D3E"/>
    <w:rsid w:val="00FB2D61"/>
    <w:rsid w:val="00FB2FB7"/>
    <w:rsid w:val="00FD122C"/>
    <w:rsid w:val="00FF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56FAB8"/>
  <w15:docId w15:val="{49F65EB2-A8A8-4D0C-A771-688E373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76019A"/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7303826\Documents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Documents</Template>
  <TotalTime>1</TotalTime>
  <Pages>2</Pages>
  <Words>395</Words>
  <Characters>1976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אלינור שלמה</cp:lastModifiedBy>
  <cp:revision>2</cp:revision>
  <dcterms:created xsi:type="dcterms:W3CDTF">2025-09-28T12:15:00Z</dcterms:created>
  <dcterms:modified xsi:type="dcterms:W3CDTF">2025-09-28T12:15:00Z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0x01010088EE1E65916E9A4F89743E28CD3ACBFC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ClassificationContentMarkingHeaderShapeIds">
    <vt:lpwstr>1,3,4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- בלמ"ס -</vt:lpwstr>
  </property>
  <property fmtid="{D5CDD505-2E9C-101B-9397-08002B2CF9AE}" pid="9" name="MSIP_Label_701b9bfc-c426-492e-a46c-1a922d5fe54b_Enabled">
    <vt:lpwstr>true</vt:lpwstr>
  </property>
  <property fmtid="{D5CDD505-2E9C-101B-9397-08002B2CF9AE}" pid="10" name="MSIP_Label_701b9bfc-c426-492e-a46c-1a922d5fe54b_SetDate">
    <vt:lpwstr>2021-11-08T14:01:13Z</vt:lpwstr>
  </property>
  <property fmtid="{D5CDD505-2E9C-101B-9397-08002B2CF9AE}" pid="11" name="MSIP_Label_701b9bfc-c426-492e-a46c-1a922d5fe54b_Method">
    <vt:lpwstr>Privileged</vt:lpwstr>
  </property>
  <property fmtid="{D5CDD505-2E9C-101B-9397-08002B2CF9AE}" pid="12" name="MSIP_Label_701b9bfc-c426-492e-a46c-1a922d5fe54b_Name">
    <vt:lpwstr>בלמ"ס</vt:lpwstr>
  </property>
  <property fmtid="{D5CDD505-2E9C-101B-9397-08002B2CF9AE}" pid="13" name="MSIP_Label_701b9bfc-c426-492e-a46c-1a922d5fe54b_SiteId">
    <vt:lpwstr>78820852-55fa-450b-908d-45c0d911e76b</vt:lpwstr>
  </property>
  <property fmtid="{D5CDD505-2E9C-101B-9397-08002B2CF9AE}" pid="14" name="MSIP_Label_701b9bfc-c426-492e-a46c-1a922d5fe54b_ActionId">
    <vt:lpwstr>1a42934b-bf20-4355-9b2b-5afac5ede59c</vt:lpwstr>
  </property>
  <property fmtid="{D5CDD505-2E9C-101B-9397-08002B2CF9AE}" pid="15" name="MSIP_Label_701b9bfc-c426-492e-a46c-1a922d5fe54b_ContentBits">
    <vt:lpwstr>1</vt:lpwstr>
  </property>
  <property fmtid="{D5CDD505-2E9C-101B-9397-08002B2CF9AE}" pid="16" name="_dlc_DocIdItemGuid">
    <vt:lpwstr>48551c8f-14e0-41e6-87cf-7a9c0b429496</vt:lpwstr>
  </property>
  <property fmtid="{D5CDD505-2E9C-101B-9397-08002B2CF9AE}" pid="17" name="MediaServiceImageTags">
    <vt:lpwstr/>
  </property>
</Properties>
</file>